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058546" w14:textId="77777777" w:rsidR="002D25A0" w:rsidRDefault="002D25A0" w:rsidP="002D25A0">
      <w:pPr>
        <w:jc w:val="center"/>
        <w:rPr>
          <w:b/>
        </w:rPr>
      </w:pPr>
      <w:bookmarkStart w:id="0" w:name="_GoBack"/>
      <w:bookmarkEnd w:id="0"/>
    </w:p>
    <w:p w14:paraId="53D68B6C" w14:textId="77777777" w:rsidR="002D25A0" w:rsidRDefault="002D25A0" w:rsidP="002D25A0">
      <w:pPr>
        <w:jc w:val="center"/>
        <w:rPr>
          <w:b/>
        </w:rPr>
      </w:pPr>
    </w:p>
    <w:p w14:paraId="68AF8287" w14:textId="77777777" w:rsidR="002D25A0" w:rsidRPr="00071D7A" w:rsidRDefault="002D25A0" w:rsidP="002D25A0">
      <w:pPr>
        <w:jc w:val="center"/>
        <w:rPr>
          <w:b/>
          <w:sz w:val="28"/>
          <w:szCs w:val="28"/>
        </w:rPr>
      </w:pPr>
      <w:r w:rsidRPr="00071D7A">
        <w:rPr>
          <w:b/>
          <w:sz w:val="28"/>
          <w:szCs w:val="28"/>
        </w:rPr>
        <w:t>SOSYAL BİLİMLER ENSTİTÜSÜ</w:t>
      </w:r>
    </w:p>
    <w:p w14:paraId="302F5C25" w14:textId="77777777" w:rsidR="002D25A0" w:rsidRPr="00071D7A" w:rsidRDefault="006474CC" w:rsidP="002D25A0">
      <w:pPr>
        <w:jc w:val="center"/>
        <w:rPr>
          <w:b/>
          <w:sz w:val="28"/>
          <w:szCs w:val="28"/>
        </w:rPr>
      </w:pPr>
      <w:r w:rsidRPr="00071D7A">
        <w:rPr>
          <w:b/>
          <w:sz w:val="28"/>
          <w:szCs w:val="28"/>
        </w:rPr>
        <w:t>…………………</w:t>
      </w:r>
      <w:r w:rsidR="00233866" w:rsidRPr="00071D7A">
        <w:rPr>
          <w:b/>
          <w:sz w:val="28"/>
          <w:szCs w:val="28"/>
        </w:rPr>
        <w:t>.</w:t>
      </w:r>
      <w:r w:rsidR="002D25A0" w:rsidRPr="00071D7A">
        <w:rPr>
          <w:b/>
          <w:sz w:val="28"/>
          <w:szCs w:val="28"/>
        </w:rPr>
        <w:t xml:space="preserve"> A</w:t>
      </w:r>
      <w:r w:rsidR="00071D7A" w:rsidRPr="00071D7A">
        <w:rPr>
          <w:b/>
          <w:sz w:val="28"/>
          <w:szCs w:val="28"/>
        </w:rPr>
        <w:t>nabilim Dalı Başkanlığına</w:t>
      </w:r>
    </w:p>
    <w:p w14:paraId="23EECEE2" w14:textId="77777777" w:rsidR="002D25A0" w:rsidRPr="00071D7A" w:rsidRDefault="002D25A0" w:rsidP="002D25A0">
      <w:pPr>
        <w:jc w:val="center"/>
        <w:rPr>
          <w:b/>
          <w:sz w:val="28"/>
          <w:szCs w:val="28"/>
        </w:rPr>
      </w:pPr>
    </w:p>
    <w:p w14:paraId="1B838CF8" w14:textId="77777777" w:rsidR="002D25A0" w:rsidRDefault="002D25A0" w:rsidP="002D25A0">
      <w:pPr>
        <w:jc w:val="center"/>
        <w:rPr>
          <w:b/>
        </w:rPr>
      </w:pPr>
    </w:p>
    <w:p w14:paraId="20C3C9E8" w14:textId="77777777" w:rsidR="00201C43" w:rsidRDefault="00201C43" w:rsidP="002D25A0">
      <w:pPr>
        <w:jc w:val="center"/>
        <w:rPr>
          <w:b/>
        </w:rPr>
      </w:pPr>
    </w:p>
    <w:p w14:paraId="12258B85" w14:textId="77777777" w:rsidR="00335221" w:rsidRDefault="00335221" w:rsidP="002D25A0">
      <w:pPr>
        <w:jc w:val="center"/>
        <w:rPr>
          <w:b/>
        </w:rPr>
      </w:pPr>
    </w:p>
    <w:p w14:paraId="456636AC" w14:textId="77777777" w:rsidR="00335221" w:rsidRDefault="00335221" w:rsidP="002D25A0">
      <w:pPr>
        <w:jc w:val="center"/>
        <w:rPr>
          <w:b/>
        </w:rPr>
      </w:pPr>
    </w:p>
    <w:p w14:paraId="7D4C37A7" w14:textId="77777777" w:rsidR="00335221" w:rsidRPr="002D25A0" w:rsidRDefault="00335221" w:rsidP="002D25A0">
      <w:pPr>
        <w:jc w:val="center"/>
        <w:rPr>
          <w:b/>
        </w:rPr>
      </w:pPr>
    </w:p>
    <w:p w14:paraId="6FFFF355" w14:textId="77777777" w:rsidR="002D25A0" w:rsidRDefault="002D25A0"/>
    <w:p w14:paraId="4926F2D9" w14:textId="77777777" w:rsidR="00071D7A" w:rsidRDefault="002D25A0" w:rsidP="00713A03">
      <w:pPr>
        <w:ind w:firstLine="708"/>
        <w:jc w:val="both"/>
      </w:pPr>
      <w:r w:rsidRPr="00031C39">
        <w:t xml:space="preserve">Sosyal Bilimler Enstitüsü </w:t>
      </w:r>
      <w:r w:rsidR="00233866" w:rsidRPr="00031C39">
        <w:t>………………………………</w:t>
      </w:r>
      <w:proofErr w:type="gramStart"/>
      <w:r w:rsidR="00233866" w:rsidRPr="00031C39">
        <w:t>…</w:t>
      </w:r>
      <w:r w:rsidR="00310142">
        <w:t>….</w:t>
      </w:r>
      <w:proofErr w:type="gramEnd"/>
      <w:r w:rsidR="00233866" w:rsidRPr="00031C39">
        <w:t>……………..</w:t>
      </w:r>
      <w:r w:rsidRPr="00031C39">
        <w:t xml:space="preserve"> Anabilim Dalı </w:t>
      </w:r>
      <w:r w:rsidR="00201C43" w:rsidRPr="00031C39">
        <w:t>…………………………………………………</w:t>
      </w:r>
      <w:r w:rsidRPr="00031C39">
        <w:t xml:space="preserve"> Bilim </w:t>
      </w:r>
      <w:proofErr w:type="gramStart"/>
      <w:r w:rsidRPr="00031C39">
        <w:t xml:space="preserve">dalı  </w:t>
      </w:r>
      <w:r w:rsidR="00233866" w:rsidRPr="00031C39">
        <w:t>…</w:t>
      </w:r>
      <w:proofErr w:type="gramEnd"/>
      <w:r w:rsidR="00233866" w:rsidRPr="00031C39">
        <w:t>……………</w:t>
      </w:r>
      <w:r w:rsidRPr="00031C39">
        <w:t xml:space="preserve"> </w:t>
      </w:r>
      <w:proofErr w:type="spellStart"/>
      <w:r w:rsidRPr="00031C39">
        <w:t>nolu</w:t>
      </w:r>
      <w:proofErr w:type="spellEnd"/>
      <w:r w:rsidRPr="00031C39">
        <w:t xml:space="preserve"> Tezsiz </w:t>
      </w:r>
      <w:r w:rsidR="006474CC">
        <w:t>Y</w:t>
      </w:r>
      <w:r w:rsidRPr="00031C39">
        <w:t xml:space="preserve">üksek </w:t>
      </w:r>
      <w:r w:rsidR="006474CC">
        <w:t>L</w:t>
      </w:r>
      <w:r w:rsidRPr="00031C39">
        <w:t xml:space="preserve">isans öğrencisiyim. Tezsiz Yüksek Lisans Projemi tamamladım. </w:t>
      </w:r>
    </w:p>
    <w:p w14:paraId="763F491E" w14:textId="77777777" w:rsidR="00071D7A" w:rsidRDefault="00071D7A" w:rsidP="00713A03">
      <w:pPr>
        <w:ind w:firstLine="708"/>
        <w:jc w:val="both"/>
      </w:pPr>
    </w:p>
    <w:p w14:paraId="74E4FF61" w14:textId="77777777" w:rsidR="002D25A0" w:rsidRPr="00031C39" w:rsidRDefault="00071D7A" w:rsidP="00071D7A">
      <w:pPr>
        <w:ind w:firstLine="708"/>
        <w:jc w:val="both"/>
      </w:pPr>
      <w:r>
        <w:t>B</w:t>
      </w:r>
      <w:r w:rsidR="002D25A0" w:rsidRPr="00031C39">
        <w:t xml:space="preserve">ilgilerinize </w:t>
      </w:r>
      <w:r>
        <w:t xml:space="preserve">ve gereğini </w:t>
      </w:r>
      <w:r w:rsidR="002D25A0" w:rsidRPr="00031C39">
        <w:t>arz ederim</w:t>
      </w:r>
      <w:r>
        <w:t>.</w:t>
      </w:r>
      <w:r>
        <w:tab/>
      </w:r>
      <w:r>
        <w:tab/>
      </w:r>
    </w:p>
    <w:p w14:paraId="10261345" w14:textId="77777777" w:rsidR="002D25A0" w:rsidRDefault="00071D7A" w:rsidP="00071D7A">
      <w:pPr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031C39">
        <w:t>…..</w:t>
      </w:r>
      <w:proofErr w:type="gramEnd"/>
      <w:r w:rsidRPr="00031C39">
        <w:t>/…../201.</w:t>
      </w:r>
      <w:r>
        <w:t>.</w:t>
      </w:r>
      <w:r w:rsidRPr="00031C39">
        <w:t>.</w:t>
      </w:r>
    </w:p>
    <w:p w14:paraId="1FBDE841" w14:textId="77777777" w:rsidR="00071D7A" w:rsidRDefault="00071D7A" w:rsidP="00071D7A">
      <w:pPr>
        <w:ind w:firstLine="708"/>
        <w:jc w:val="both"/>
      </w:pPr>
    </w:p>
    <w:p w14:paraId="5383C334" w14:textId="77777777" w:rsidR="002D25A0" w:rsidRDefault="002D25A0" w:rsidP="002D25A0">
      <w:pPr>
        <w:jc w:val="right"/>
      </w:pPr>
    </w:p>
    <w:p w14:paraId="00E48793" w14:textId="77777777" w:rsidR="00031C39" w:rsidRPr="005548F7" w:rsidRDefault="00031C39" w:rsidP="00031C39">
      <w:pPr>
        <w:ind w:left="7080" w:firstLine="708"/>
      </w:pPr>
      <w:r w:rsidRPr="005548F7">
        <w:t>Adı – Soyadı</w:t>
      </w:r>
    </w:p>
    <w:p w14:paraId="5A31B22C" w14:textId="77777777" w:rsidR="00031C39" w:rsidRPr="005548F7" w:rsidRDefault="00031C39" w:rsidP="00031C39"/>
    <w:p w14:paraId="3F8D1C6D" w14:textId="77777777" w:rsidR="00031C39" w:rsidRPr="005548F7" w:rsidRDefault="00031C39" w:rsidP="00031C39">
      <w:r w:rsidRPr="005548F7">
        <w:tab/>
      </w:r>
      <w:r w:rsidRPr="005548F7">
        <w:tab/>
      </w:r>
      <w:r w:rsidRPr="005548F7">
        <w:tab/>
      </w:r>
      <w:r w:rsidRPr="005548F7">
        <w:tab/>
      </w:r>
      <w:r w:rsidRPr="005548F7">
        <w:tab/>
      </w:r>
      <w:r w:rsidRPr="005548F7">
        <w:tab/>
      </w:r>
      <w:r w:rsidRPr="005548F7">
        <w:tab/>
      </w:r>
      <w:r w:rsidRPr="005548F7">
        <w:tab/>
        <w:t xml:space="preserve">     </w:t>
      </w:r>
      <w:r w:rsidRPr="005548F7">
        <w:tab/>
      </w:r>
      <w:r w:rsidRPr="005548F7">
        <w:tab/>
        <w:t xml:space="preserve"> </w:t>
      </w:r>
      <w:r w:rsidRPr="005548F7">
        <w:tab/>
        <w:t xml:space="preserve">     İmza</w:t>
      </w:r>
    </w:p>
    <w:p w14:paraId="238849C1" w14:textId="77777777" w:rsidR="00031C39" w:rsidRPr="005548F7" w:rsidRDefault="00031C39" w:rsidP="00031C39">
      <w:pPr>
        <w:pStyle w:val="GvdeMetni"/>
        <w:rPr>
          <w:szCs w:val="24"/>
        </w:rPr>
      </w:pPr>
    </w:p>
    <w:p w14:paraId="3E8247E1" w14:textId="77777777" w:rsidR="00D116E1" w:rsidRDefault="00D116E1" w:rsidP="00713A03">
      <w:pPr>
        <w:ind w:left="7080" w:firstLine="708"/>
        <w:jc w:val="center"/>
      </w:pPr>
    </w:p>
    <w:p w14:paraId="270C699E" w14:textId="77777777" w:rsidR="00D116E1" w:rsidRDefault="00D116E1" w:rsidP="00713A03">
      <w:pPr>
        <w:ind w:left="7080" w:firstLine="708"/>
        <w:jc w:val="center"/>
      </w:pPr>
    </w:p>
    <w:p w14:paraId="223C94F0" w14:textId="77777777" w:rsidR="00D116E1" w:rsidRDefault="00D116E1" w:rsidP="00713A03">
      <w:pPr>
        <w:ind w:left="7080" w:firstLine="708"/>
        <w:jc w:val="center"/>
      </w:pPr>
    </w:p>
    <w:p w14:paraId="092A7A0E" w14:textId="77777777" w:rsidR="00D116E1" w:rsidRDefault="00D116E1" w:rsidP="00713A03">
      <w:pPr>
        <w:ind w:left="7080" w:firstLine="708"/>
        <w:jc w:val="center"/>
      </w:pPr>
    </w:p>
    <w:p w14:paraId="3D992DC6" w14:textId="77777777" w:rsidR="00D116E1" w:rsidRDefault="00D116E1" w:rsidP="00713A03">
      <w:pPr>
        <w:ind w:left="7080" w:firstLine="708"/>
        <w:jc w:val="center"/>
      </w:pPr>
    </w:p>
    <w:p w14:paraId="387DD1BB" w14:textId="77777777" w:rsidR="00D116E1" w:rsidRDefault="00D116E1" w:rsidP="00713A03">
      <w:pPr>
        <w:ind w:left="7080" w:firstLine="708"/>
        <w:jc w:val="center"/>
      </w:pPr>
    </w:p>
    <w:p w14:paraId="4DE3D3BE" w14:textId="77777777" w:rsidR="00D116E1" w:rsidRDefault="00F8573E" w:rsidP="00D116E1">
      <w:r>
        <w:t>Ekler:</w:t>
      </w:r>
      <w:r w:rsidR="00D116E1">
        <w:t xml:space="preserve"> </w:t>
      </w:r>
      <w:r>
        <w:t xml:space="preserve">1- </w:t>
      </w:r>
      <w:r w:rsidR="00D116E1">
        <w:t>Tezsiz Yüksek Lisans Projesi</w:t>
      </w:r>
    </w:p>
    <w:p w14:paraId="383EED93" w14:textId="77777777" w:rsidR="00F8573E" w:rsidRDefault="00F8573E" w:rsidP="00D116E1">
      <w:r>
        <w:t xml:space="preserve">           2- İntihal Raporu</w:t>
      </w:r>
    </w:p>
    <w:p w14:paraId="612CFA2A" w14:textId="77777777" w:rsidR="002D25A0" w:rsidRDefault="002D25A0"/>
    <w:sectPr w:rsidR="002D25A0" w:rsidSect="00713A03">
      <w:pgSz w:w="11906" w:h="16838"/>
      <w:pgMar w:top="1418" w:right="1134" w:bottom="1418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egoe UI"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5A0"/>
    <w:rsid w:val="00031C39"/>
    <w:rsid w:val="00071D7A"/>
    <w:rsid w:val="000E4B51"/>
    <w:rsid w:val="00201C43"/>
    <w:rsid w:val="00233866"/>
    <w:rsid w:val="00290C9C"/>
    <w:rsid w:val="002D25A0"/>
    <w:rsid w:val="00310142"/>
    <w:rsid w:val="00335221"/>
    <w:rsid w:val="00395B45"/>
    <w:rsid w:val="004A0E13"/>
    <w:rsid w:val="006474CC"/>
    <w:rsid w:val="00713A03"/>
    <w:rsid w:val="00A56EE6"/>
    <w:rsid w:val="00BE24A4"/>
    <w:rsid w:val="00D116E1"/>
    <w:rsid w:val="00F8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E063A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 w:unhideWhenUsed="1"/>
    <w:lsdException w:name="Note Level 2" w:semiHidden="1" w:uiPriority="99" w:unhideWhenUsed="1"/>
    <w:lsdException w:name="Note Level 3" w:semiHidden="1" w:uiPriority="99" w:unhideWhenUsed="1"/>
    <w:lsdException w:name="Note Level 4" w:semiHidden="1" w:uiPriority="99" w:unhideWhenUsed="1"/>
    <w:lsdException w:name="Note Level 5" w:semiHidden="1" w:uiPriority="99" w:unhideWhenUsed="1"/>
    <w:lsdException w:name="Note Level 6" w:semiHidden="1" w:uiPriority="99" w:unhideWhenUsed="1"/>
    <w:lsdException w:name="Note Level 7" w:semiHidden="1" w:uiPriority="99" w:unhideWhenUsed="1"/>
    <w:lsdException w:name="Note Level 8" w:semiHidden="1" w:uiPriority="99" w:unhideWhenUsed="1"/>
    <w:lsdException w:name="Note Level 9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GvdeMetni">
    <w:name w:val="Body Text"/>
    <w:basedOn w:val="Normal"/>
    <w:rsid w:val="00031C39"/>
    <w:rPr>
      <w:szCs w:val="20"/>
    </w:rPr>
  </w:style>
  <w:style w:type="paragraph" w:styleId="BalonMetni">
    <w:name w:val="Balloon Text"/>
    <w:basedOn w:val="Normal"/>
    <w:link w:val="BalonMetniChar"/>
    <w:rsid w:val="00F8573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link w:val="BalonMetni"/>
    <w:rsid w:val="00F857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  <w:pixelsPerInch w:val="96"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Tezsiz Yüksek Lisans Proje Bitirme Dilekçesi.dotx</Template>
  <TotalTime>1</TotalTime>
  <Pages>1</Pages>
  <Words>69</Words>
  <Characters>397</Characters>
  <Application>Microsoft Macintosh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PAMUKKALE ÜNİVERSİTESİ</vt:lpstr>
    </vt:vector>
  </TitlesOfParts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PAMUKKALE ÜNİVERSİTESİ</dc:title>
  <dc:subject/>
  <dc:creator>paü</dc:creator>
  <cp:keywords/>
  <cp:lastModifiedBy>Microsoft Office Kullanıcısı</cp:lastModifiedBy>
  <cp:revision>2</cp:revision>
  <cp:lastPrinted>2017-11-08T14:01:00Z</cp:lastPrinted>
  <dcterms:created xsi:type="dcterms:W3CDTF">2017-11-08T13:52:00Z</dcterms:created>
  <dcterms:modified xsi:type="dcterms:W3CDTF">2017-11-08T13:52:00Z</dcterms:modified>
</cp:coreProperties>
</file>