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027" w:rsidRPr="00455456" w:rsidRDefault="002D2027" w:rsidP="00623EC9"/>
    <w:p w:rsidR="002D2027" w:rsidRDefault="002D2027" w:rsidP="00623EC9"/>
    <w:p w:rsidR="002D2027" w:rsidRPr="00325816" w:rsidRDefault="002D2027" w:rsidP="00623EC9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>T.C.</w:t>
      </w:r>
    </w:p>
    <w:p w:rsidR="002D2027" w:rsidRPr="002E3566" w:rsidRDefault="002D2027" w:rsidP="00623EC9">
      <w:pPr>
        <w:jc w:val="center"/>
        <w:rPr>
          <w:b/>
        </w:rPr>
      </w:pPr>
      <w:r w:rsidRPr="002E3566">
        <w:rPr>
          <w:b/>
        </w:rPr>
        <w:t>PAMUKKALE ÜNİVERSİTESİ</w:t>
      </w:r>
    </w:p>
    <w:p w:rsidR="002D2027" w:rsidRDefault="002D2027" w:rsidP="00623EC9">
      <w:pPr>
        <w:jc w:val="center"/>
        <w:rPr>
          <w:b/>
        </w:rPr>
      </w:pPr>
      <w:r>
        <w:rPr>
          <w:b/>
        </w:rPr>
        <w:t>Fen Edebiyat Fakültesi</w:t>
      </w:r>
    </w:p>
    <w:p w:rsidR="002D2027" w:rsidRDefault="002D2027" w:rsidP="00623EC9">
      <w:pPr>
        <w:rPr>
          <w:b/>
        </w:rPr>
      </w:pPr>
      <w:r>
        <w:rPr>
          <w:b/>
        </w:rPr>
        <w:t xml:space="preserve">                                                ……………………. Başkanlığına  </w:t>
      </w:r>
    </w:p>
    <w:p w:rsidR="002D2027" w:rsidRDefault="002D2027" w:rsidP="00623EC9">
      <w:pPr>
        <w:rPr>
          <w:b/>
        </w:rPr>
      </w:pPr>
    </w:p>
    <w:p w:rsidR="002D2027" w:rsidRPr="002E3566" w:rsidRDefault="002D2027" w:rsidP="00623EC9">
      <w:pPr>
        <w:ind w:left="3540" w:firstLine="708"/>
        <w:rPr>
          <w:b/>
        </w:rPr>
      </w:pPr>
      <w:r>
        <w:rPr>
          <w:b/>
        </w:rPr>
        <w:t xml:space="preserve">                  </w:t>
      </w:r>
      <w:r>
        <w:rPr>
          <w:b/>
        </w:rPr>
        <w:tab/>
      </w:r>
      <w:r>
        <w:rPr>
          <w:b/>
        </w:rPr>
        <w:tab/>
        <w:t xml:space="preserve">        ….. /…. /201….</w:t>
      </w:r>
    </w:p>
    <w:p w:rsidR="002D2027" w:rsidRDefault="002D2027" w:rsidP="00623EC9"/>
    <w:p w:rsidR="002D2027" w:rsidRDefault="002D2027" w:rsidP="00623EC9"/>
    <w:p w:rsidR="002D2027" w:rsidRDefault="002D2027" w:rsidP="00623EC9">
      <w:pPr>
        <w:ind w:firstLine="708"/>
        <w:jc w:val="both"/>
      </w:pPr>
      <w:r>
        <w:t>Bölümünüz……………….nolu öğrencisiyim. 2016 /2017 Eğitim-Öğretim Yılı Güz / Bahar Yarıyılında kayıt yenileme tarihlerinde ………………………………………………………………………………………...nedeniyle</w:t>
      </w:r>
    </w:p>
    <w:p w:rsidR="002D2027" w:rsidRDefault="002D2027" w:rsidP="00623EC9">
      <w:pPr>
        <w:jc w:val="both"/>
      </w:pPr>
      <w:r>
        <w:t>Ders kaydımı yapamadım. Ekle-Sil döneminde mazeretime istinaden ders kaydı yaptırmak istiyorum.</w:t>
      </w:r>
    </w:p>
    <w:p w:rsidR="002D2027" w:rsidRDefault="002D2027" w:rsidP="00623EC9">
      <w:pPr>
        <w:jc w:val="both"/>
      </w:pPr>
    </w:p>
    <w:p w:rsidR="002D2027" w:rsidRDefault="002D2027" w:rsidP="00623EC9">
      <w:pPr>
        <w:jc w:val="both"/>
      </w:pPr>
    </w:p>
    <w:p w:rsidR="002D2027" w:rsidRDefault="002D2027" w:rsidP="00623EC9">
      <w:r>
        <w:tab/>
        <w:t>Gerekli kaydımın yapılmasını saygılarımla arz ederim.</w:t>
      </w:r>
    </w:p>
    <w:p w:rsidR="002D2027" w:rsidRDefault="002D2027" w:rsidP="00623EC9"/>
    <w:p w:rsidR="002D2027" w:rsidRDefault="002D2027" w:rsidP="00623EC9"/>
    <w:p w:rsidR="002D2027" w:rsidRDefault="002D2027" w:rsidP="00623EC9"/>
    <w:p w:rsidR="002D2027" w:rsidRDefault="002D2027" w:rsidP="00623EC9"/>
    <w:p w:rsidR="002D2027" w:rsidRDefault="002D2027" w:rsidP="00623EC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tab/>
      </w:r>
      <w:r>
        <w:tab/>
        <w:t xml:space="preserve">     Adı ve Soyadı</w:t>
      </w:r>
    </w:p>
    <w:p w:rsidR="002D2027" w:rsidRDefault="002D2027" w:rsidP="00623EC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İmza</w:t>
      </w:r>
    </w:p>
    <w:p w:rsidR="002D2027" w:rsidRDefault="002D2027" w:rsidP="00623EC9"/>
    <w:p w:rsidR="002D2027" w:rsidRDefault="002D2027" w:rsidP="00623EC9">
      <w:r w:rsidRPr="002E3566">
        <w:rPr>
          <w:b/>
          <w:u w:val="single"/>
        </w:rPr>
        <w:t>Adres</w:t>
      </w:r>
      <w:r w:rsidRPr="002E3566">
        <w:rPr>
          <w:b/>
          <w:u w:val="single"/>
        </w:rPr>
        <w:tab/>
      </w:r>
      <w:r>
        <w:tab/>
      </w:r>
    </w:p>
    <w:p w:rsidR="002D2027" w:rsidRDefault="002D2027" w:rsidP="00623EC9"/>
    <w:p w:rsidR="002D2027" w:rsidRDefault="002D2027" w:rsidP="00623EC9"/>
    <w:p w:rsidR="002D2027" w:rsidRDefault="002D2027" w:rsidP="00623EC9"/>
    <w:p w:rsidR="002D2027" w:rsidRDefault="002D2027" w:rsidP="00623EC9"/>
    <w:p w:rsidR="002D2027" w:rsidRPr="0008424E" w:rsidRDefault="002D2027" w:rsidP="00623EC9">
      <w:pPr>
        <w:rPr>
          <w:b/>
          <w:u w:val="single"/>
        </w:rPr>
      </w:pPr>
      <w:r>
        <w:rPr>
          <w:b/>
          <w:u w:val="single"/>
        </w:rPr>
        <w:t>Tel:</w:t>
      </w:r>
    </w:p>
    <w:p w:rsidR="002D2027" w:rsidRDefault="002D2027" w:rsidP="00623EC9"/>
    <w:p w:rsidR="002D2027" w:rsidRDefault="002D2027" w:rsidP="00623EC9"/>
    <w:p w:rsidR="002D2027" w:rsidRDefault="002D2027" w:rsidP="00623EC9"/>
    <w:p w:rsidR="002D2027" w:rsidRDefault="002D2027" w:rsidP="00623EC9">
      <w:pPr>
        <w:rPr>
          <w:b/>
          <w:u w:val="single"/>
        </w:rPr>
      </w:pPr>
      <w:r w:rsidRPr="002E3566">
        <w:rPr>
          <w:b/>
          <w:u w:val="single"/>
        </w:rPr>
        <w:t>Ekler:</w:t>
      </w:r>
    </w:p>
    <w:p w:rsidR="002D2027" w:rsidRDefault="002D2027" w:rsidP="00623EC9">
      <w:pPr>
        <w:rPr>
          <w:b/>
          <w:u w:val="single"/>
        </w:rPr>
      </w:pPr>
    </w:p>
    <w:p w:rsidR="002D2027" w:rsidRDefault="002D2027" w:rsidP="00623EC9">
      <w:r w:rsidRPr="002E3566">
        <w:t>1-Har</w:t>
      </w:r>
      <w:r>
        <w:t>ç ücreti D</w:t>
      </w:r>
      <w:r w:rsidRPr="002E3566">
        <w:t>ekontu</w:t>
      </w:r>
    </w:p>
    <w:p w:rsidR="002D2027" w:rsidRDefault="002D2027" w:rsidP="00623EC9">
      <w:r>
        <w:t>2-Mazeret Belgesi</w:t>
      </w:r>
    </w:p>
    <w:p w:rsidR="002D2027" w:rsidRDefault="002D2027" w:rsidP="00623EC9">
      <w:r>
        <w:t>3-…..</w:t>
      </w:r>
    </w:p>
    <w:p w:rsidR="002D2027" w:rsidRDefault="002D2027" w:rsidP="00623EC9"/>
    <w:p w:rsidR="002D2027" w:rsidRDefault="002D2027" w:rsidP="00623EC9"/>
    <w:p w:rsidR="002D2027" w:rsidRDefault="002D2027" w:rsidP="00623EC9"/>
    <w:p w:rsidR="002D2027" w:rsidRDefault="002D2027" w:rsidP="00623EC9"/>
    <w:p w:rsidR="002D2027" w:rsidRDefault="002D2027" w:rsidP="00623EC9"/>
    <w:p w:rsidR="002D2027" w:rsidRDefault="002D2027" w:rsidP="00623EC9"/>
    <w:p w:rsidR="002D2027" w:rsidRDefault="002D2027" w:rsidP="00623EC9"/>
    <w:p w:rsidR="002D2027" w:rsidRDefault="002D2027" w:rsidP="00623EC9"/>
    <w:p w:rsidR="002D2027" w:rsidRDefault="002D2027" w:rsidP="00623EC9"/>
    <w:p w:rsidR="002D2027" w:rsidRDefault="002D2027" w:rsidP="00623EC9"/>
    <w:p w:rsidR="002D2027" w:rsidRDefault="002D2027" w:rsidP="00623EC9"/>
    <w:p w:rsidR="002D2027" w:rsidRDefault="002D2027" w:rsidP="00623EC9"/>
    <w:p w:rsidR="002D2027" w:rsidRDefault="002D2027"/>
    <w:sectPr w:rsidR="002D2027" w:rsidSect="004533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23EC9"/>
    <w:rsid w:val="0008424E"/>
    <w:rsid w:val="0010408B"/>
    <w:rsid w:val="002C331A"/>
    <w:rsid w:val="002D2027"/>
    <w:rsid w:val="002E3566"/>
    <w:rsid w:val="00325816"/>
    <w:rsid w:val="0038565F"/>
    <w:rsid w:val="00453397"/>
    <w:rsid w:val="00455456"/>
    <w:rsid w:val="00623EC9"/>
    <w:rsid w:val="007C5EC7"/>
    <w:rsid w:val="008C0BBE"/>
    <w:rsid w:val="00A929FE"/>
    <w:rsid w:val="00B873B6"/>
    <w:rsid w:val="00F40B85"/>
    <w:rsid w:val="00F442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3EC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2</Pages>
  <Words>94</Words>
  <Characters>539</Characters>
  <Application>Microsoft Office Outlook</Application>
  <DocSecurity>0</DocSecurity>
  <Lines>0</Lines>
  <Paragraphs>0</Paragraphs>
  <ScaleCrop>false</ScaleCrop>
  <Company>Pamukkale Üniversitesi Fen Edebiyat Fakültesi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4</cp:revision>
  <cp:lastPrinted>2017-01-31T08:29:00Z</cp:lastPrinted>
  <dcterms:created xsi:type="dcterms:W3CDTF">2014-02-10T09:42:00Z</dcterms:created>
  <dcterms:modified xsi:type="dcterms:W3CDTF">2017-01-31T08:48:00Z</dcterms:modified>
</cp:coreProperties>
</file>